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59190" w14:textId="77777777" w:rsidR="00951B4E" w:rsidRDefault="00951B4E" w:rsidP="00951B4E">
      <w:pPr>
        <w:rPr>
          <w:b/>
          <w:bCs/>
          <w:lang w:val="it-IT"/>
        </w:rPr>
      </w:pPr>
      <w:r w:rsidRPr="00AF3F35">
        <w:rPr>
          <w:b/>
          <w:bCs/>
          <w:lang w:val="it-IT"/>
        </w:rPr>
        <w:t>ALLEGATO A</w:t>
      </w:r>
    </w:p>
    <w:p w14:paraId="1F7E22DF" w14:textId="77777777" w:rsidR="00913555" w:rsidRPr="00AF3F35" w:rsidRDefault="00913555" w:rsidP="00951B4E">
      <w:pPr>
        <w:rPr>
          <w:b/>
          <w:bCs/>
          <w:lang w:val="it-IT"/>
        </w:rPr>
      </w:pPr>
    </w:p>
    <w:p w14:paraId="450C8B85" w14:textId="77777777" w:rsidR="00951B4E" w:rsidRPr="00AF3F35" w:rsidRDefault="00951B4E" w:rsidP="00951B4E">
      <w:pPr>
        <w:rPr>
          <w:b/>
          <w:bCs/>
          <w:lang w:val="it-IT"/>
        </w:rPr>
      </w:pPr>
      <w:r w:rsidRPr="00AF3F35">
        <w:rPr>
          <w:b/>
          <w:bCs/>
          <w:lang w:val="it-IT"/>
        </w:rPr>
        <w:t>MODELLO DI MANIFESTAZIONE DI INTERESSE</w:t>
      </w:r>
    </w:p>
    <w:p w14:paraId="0D51443D" w14:textId="77777777" w:rsidR="00951B4E" w:rsidRDefault="00951B4E" w:rsidP="00951B4E">
      <w:pPr>
        <w:rPr>
          <w:b/>
          <w:bCs/>
          <w:lang w:val="it-IT"/>
        </w:rPr>
      </w:pPr>
      <w:r w:rsidRPr="00AF3F35">
        <w:rPr>
          <w:b/>
          <w:bCs/>
          <w:lang w:val="it-IT"/>
        </w:rPr>
        <w:t xml:space="preserve">All’Ambito Territoriale </w:t>
      </w:r>
      <w:r>
        <w:rPr>
          <w:b/>
          <w:bCs/>
          <w:lang w:val="it-IT"/>
        </w:rPr>
        <w:t>12 di Valle Sabbia</w:t>
      </w:r>
    </w:p>
    <w:p w14:paraId="01B38040" w14:textId="77777777" w:rsidR="00913555" w:rsidRPr="00AF3F35" w:rsidRDefault="00913555" w:rsidP="00951B4E">
      <w:pPr>
        <w:rPr>
          <w:lang w:val="it-IT"/>
        </w:rPr>
      </w:pPr>
    </w:p>
    <w:p w14:paraId="5E4BD18B" w14:textId="77777777" w:rsidR="00951B4E" w:rsidRDefault="00951B4E" w:rsidP="00951B4E">
      <w:pPr>
        <w:rPr>
          <w:b/>
          <w:bCs/>
          <w:lang w:val="it-IT"/>
        </w:rPr>
      </w:pPr>
      <w:r w:rsidRPr="00AF3F35">
        <w:rPr>
          <w:b/>
          <w:bCs/>
          <w:lang w:val="it-IT"/>
        </w:rPr>
        <w:t>OGGETTO: Manifestazione di interesse per la partecipazione al percorso di co-programmazione nell’ambito della Misura Sollievo – PR FSE+ 2021-2027 – Priorità 3 Inclusione sociale – ESO 4.11 – Azione K.2 – DGR n. XII/5627/2026</w:t>
      </w:r>
    </w:p>
    <w:p w14:paraId="1DB2A77A" w14:textId="77777777" w:rsidR="00913555" w:rsidRPr="00AF3F35" w:rsidRDefault="00913555" w:rsidP="00951B4E">
      <w:pPr>
        <w:rPr>
          <w:b/>
          <w:bCs/>
          <w:lang w:val="it-IT"/>
        </w:rPr>
      </w:pPr>
    </w:p>
    <w:p w14:paraId="69CFC5F7" w14:textId="77777777" w:rsidR="005D34A8" w:rsidRDefault="00951B4E" w:rsidP="00951B4E">
      <w:pPr>
        <w:rPr>
          <w:lang w:val="it-IT"/>
        </w:rPr>
      </w:pPr>
      <w:r w:rsidRPr="00AF3F35">
        <w:rPr>
          <w:lang w:val="it-IT"/>
        </w:rPr>
        <w:t>Il/La sottoscritto/a </w:t>
      </w:r>
      <w:r w:rsidRPr="00AF3F35">
        <w:rPr>
          <w:b/>
          <w:bCs/>
          <w:lang w:val="it-IT"/>
        </w:rPr>
        <w:t>[nome e cognome]</w:t>
      </w:r>
      <w:r w:rsidRPr="00AF3F35">
        <w:rPr>
          <w:lang w:val="it-IT"/>
        </w:rPr>
        <w:t xml:space="preserve">, </w:t>
      </w:r>
    </w:p>
    <w:p w14:paraId="62EA7BFB" w14:textId="77777777" w:rsidR="005D34A8" w:rsidRDefault="00951B4E" w:rsidP="00951B4E">
      <w:pPr>
        <w:rPr>
          <w:lang w:val="it-IT"/>
        </w:rPr>
      </w:pPr>
      <w:r w:rsidRPr="00AF3F35">
        <w:rPr>
          <w:lang w:val="it-IT"/>
        </w:rPr>
        <w:t xml:space="preserve">nato/a </w:t>
      </w:r>
      <w:proofErr w:type="spellStart"/>
      <w:r w:rsidRPr="00AF3F35">
        <w:rPr>
          <w:lang w:val="it-IT"/>
        </w:rPr>
        <w:t>a</w:t>
      </w:r>
      <w:proofErr w:type="spellEnd"/>
      <w:r w:rsidRPr="00AF3F35">
        <w:rPr>
          <w:lang w:val="it-IT"/>
        </w:rPr>
        <w:t> </w:t>
      </w:r>
      <w:r w:rsidRPr="00AF3F35">
        <w:rPr>
          <w:b/>
          <w:bCs/>
          <w:lang w:val="it-IT"/>
        </w:rPr>
        <w:t>[●]</w:t>
      </w:r>
      <w:r w:rsidRPr="00AF3F35">
        <w:rPr>
          <w:lang w:val="it-IT"/>
        </w:rPr>
        <w:t> il </w:t>
      </w:r>
      <w:r w:rsidRPr="00AF3F35">
        <w:rPr>
          <w:b/>
          <w:bCs/>
          <w:lang w:val="it-IT"/>
        </w:rPr>
        <w:t>[●]</w:t>
      </w:r>
      <w:r w:rsidRPr="00AF3F35">
        <w:rPr>
          <w:lang w:val="it-IT"/>
        </w:rPr>
        <w:t xml:space="preserve">, </w:t>
      </w:r>
    </w:p>
    <w:p w14:paraId="58A3318F" w14:textId="77777777" w:rsidR="00951B4E" w:rsidRPr="00AF3F35" w:rsidRDefault="00951B4E" w:rsidP="00951B4E">
      <w:pPr>
        <w:rPr>
          <w:lang w:val="it-IT"/>
        </w:rPr>
      </w:pPr>
      <w:r w:rsidRPr="00AF3F35">
        <w:rPr>
          <w:lang w:val="it-IT"/>
        </w:rPr>
        <w:t>in qualità di legale rappresentante dell’Ente:</w:t>
      </w:r>
    </w:p>
    <w:p w14:paraId="07B131F0" w14:textId="77777777" w:rsidR="00951B4E" w:rsidRPr="00AF3F35" w:rsidRDefault="00951B4E" w:rsidP="00951B4E">
      <w:pPr>
        <w:rPr>
          <w:lang w:val="it-IT"/>
        </w:rPr>
      </w:pPr>
      <w:r w:rsidRPr="00AF3F35">
        <w:rPr>
          <w:b/>
          <w:bCs/>
          <w:lang w:val="it-IT"/>
        </w:rPr>
        <w:t>Denominazione: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Forma giuridica: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Codice fiscale: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Partita IVA: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Sede legale: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Sede operativa: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PEC: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E-mail: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Telefono: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Iscrizione RUNTS – sezione:</w:t>
      </w:r>
      <w:r w:rsidRPr="00AF3F35">
        <w:rPr>
          <w:lang w:val="it-IT"/>
        </w:rPr>
        <w:t> [●]</w:t>
      </w:r>
      <w:r w:rsidRPr="00AF3F35">
        <w:rPr>
          <w:lang w:val="it-IT"/>
        </w:rPr>
        <w:br/>
      </w:r>
      <w:r w:rsidRPr="00AF3F35">
        <w:rPr>
          <w:b/>
          <w:bCs/>
          <w:lang w:val="it-IT"/>
        </w:rPr>
        <w:t>Numero/data iscrizione:</w:t>
      </w:r>
      <w:r w:rsidRPr="00AF3F35">
        <w:rPr>
          <w:lang w:val="it-IT"/>
        </w:rPr>
        <w:t> [●]</w:t>
      </w:r>
    </w:p>
    <w:p w14:paraId="33D588BF" w14:textId="77777777" w:rsidR="00951B4E" w:rsidRPr="00AF3F35" w:rsidRDefault="005D34A8" w:rsidP="00951B4E">
      <w:pPr>
        <w:rPr>
          <w:b/>
          <w:bCs/>
          <w:lang w:val="it-IT"/>
        </w:rPr>
      </w:pPr>
      <w:r>
        <w:rPr>
          <w:b/>
          <w:bCs/>
          <w:lang w:val="it-IT"/>
        </w:rPr>
        <w:t xml:space="preserve">                                                                          </w:t>
      </w:r>
      <w:r w:rsidR="00951B4E" w:rsidRPr="00AF3F35">
        <w:rPr>
          <w:b/>
          <w:bCs/>
          <w:lang w:val="it-IT"/>
        </w:rPr>
        <w:t>MANIFESTA</w:t>
      </w:r>
    </w:p>
    <w:p w14:paraId="21EBE8F2" w14:textId="77777777" w:rsidR="00951B4E" w:rsidRDefault="00951B4E" w:rsidP="00951B4E">
      <w:pPr>
        <w:rPr>
          <w:lang w:val="it-IT"/>
        </w:rPr>
      </w:pPr>
      <w:r w:rsidRPr="00AF3F35">
        <w:rPr>
          <w:lang w:val="it-IT"/>
        </w:rPr>
        <w:t>il proprio interesse a partecipare al percorso di </w:t>
      </w:r>
      <w:r w:rsidRPr="00AF3F35">
        <w:rPr>
          <w:b/>
          <w:bCs/>
          <w:lang w:val="it-IT"/>
        </w:rPr>
        <w:t>co-programmazione</w:t>
      </w:r>
      <w:r w:rsidRPr="00AF3F35">
        <w:rPr>
          <w:lang w:val="it-IT"/>
        </w:rPr>
        <w:t> promosso dall’Ambito Territoriale Sociale </w:t>
      </w:r>
      <w:r w:rsidR="005D34A8">
        <w:rPr>
          <w:b/>
          <w:bCs/>
          <w:lang w:val="it-IT"/>
        </w:rPr>
        <w:t xml:space="preserve">12 Valle Sabbia </w:t>
      </w:r>
      <w:r w:rsidRPr="00AF3F35">
        <w:rPr>
          <w:lang w:val="it-IT"/>
        </w:rPr>
        <w:t>e</w:t>
      </w:r>
      <w:r w:rsidR="005D34A8" w:rsidRPr="00AF3F35">
        <w:rPr>
          <w:lang w:val="it-IT"/>
        </w:rPr>
        <w:t xml:space="preserve"> </w:t>
      </w:r>
      <w:r w:rsidRPr="00AF3F35">
        <w:rPr>
          <w:lang w:val="it-IT"/>
        </w:rPr>
        <w:t>degli interventi previsti dalla Misura Sollievo.</w:t>
      </w:r>
    </w:p>
    <w:p w14:paraId="7254526B" w14:textId="77777777" w:rsidR="005D34A8" w:rsidRPr="00AF3F35" w:rsidRDefault="005D34A8" w:rsidP="00951B4E">
      <w:pPr>
        <w:rPr>
          <w:lang w:val="it-IT"/>
        </w:rPr>
      </w:pPr>
    </w:p>
    <w:p w14:paraId="27EAD027" w14:textId="77777777" w:rsidR="00951B4E" w:rsidRPr="00AF3F35" w:rsidRDefault="00951B4E" w:rsidP="00951B4E">
      <w:pPr>
        <w:rPr>
          <w:lang w:val="it-IT"/>
        </w:rPr>
      </w:pPr>
      <w:r w:rsidRPr="00AF3F35">
        <w:rPr>
          <w:lang w:val="it-IT"/>
        </w:rPr>
        <w:t>A tal fine,</w:t>
      </w:r>
    </w:p>
    <w:p w14:paraId="7640369D" w14:textId="77777777" w:rsidR="00951B4E" w:rsidRPr="00AF3F35" w:rsidRDefault="005D34A8" w:rsidP="00951B4E">
      <w:pPr>
        <w:rPr>
          <w:b/>
          <w:bCs/>
          <w:lang w:val="it-IT"/>
        </w:rPr>
      </w:pPr>
      <w:r>
        <w:rPr>
          <w:b/>
          <w:bCs/>
          <w:lang w:val="it-IT"/>
        </w:rPr>
        <w:t xml:space="preserve">                                                                           </w:t>
      </w:r>
      <w:r w:rsidR="00951B4E" w:rsidRPr="00AF3F35">
        <w:rPr>
          <w:b/>
          <w:bCs/>
          <w:lang w:val="it-IT"/>
        </w:rPr>
        <w:t>DICHIARA</w:t>
      </w:r>
    </w:p>
    <w:p w14:paraId="187C2C0F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conoscere e accettare le finalità e le modalità del presente Avviso;</w:t>
      </w:r>
    </w:p>
    <w:p w14:paraId="6EB2FB36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possedere i requisiti richiesti;</w:t>
      </w:r>
    </w:p>
    <w:p w14:paraId="635C368F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essere regolarmente iscritto al RUNTS, ove previsto;</w:t>
      </w:r>
    </w:p>
    <w:p w14:paraId="63A5F42C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non trovarsi in alcuna delle condizioni ostative previste dalla normativa vigente;</w:t>
      </w:r>
    </w:p>
    <w:p w14:paraId="70952F39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essere in possesso di adeguata esperienza negli ambiti oggetto della Misura;</w:t>
      </w:r>
    </w:p>
    <w:p w14:paraId="2641857C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essere disponibile a partecipare agli incontri e ai tavoli di lavoro organizzati dall’Ambito;</w:t>
      </w:r>
    </w:p>
    <w:p w14:paraId="3AAAAF8D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mettere a disposizione, nell’ambito del percorso, le proprie competenze e conoscenze del territorio;</w:t>
      </w:r>
    </w:p>
    <w:p w14:paraId="411D9554" w14:textId="77777777" w:rsidR="00951B4E" w:rsidRPr="00AF3F35" w:rsidRDefault="00951B4E" w:rsidP="00951B4E">
      <w:pPr>
        <w:numPr>
          <w:ilvl w:val="1"/>
          <w:numId w:val="14"/>
        </w:numPr>
        <w:spacing w:after="160" w:line="259" w:lineRule="auto"/>
        <w:rPr>
          <w:lang w:val="it-IT"/>
        </w:rPr>
      </w:pPr>
      <w:r w:rsidRPr="00AF3F35">
        <w:rPr>
          <w:lang w:val="it-IT"/>
        </w:rPr>
        <w:t>di essere consapevole che la partecipazione alla co-programmazione non comporta automaticamente l’ammissione alla successiva co-progettazione né l’attribuzione di risorse o l’affidamento di servizi.</w:t>
      </w:r>
    </w:p>
    <w:p w14:paraId="26F6A0F1" w14:textId="77777777" w:rsidR="00BF5DAF" w:rsidRDefault="00BF5DAF" w:rsidP="00951B4E">
      <w:pPr>
        <w:rPr>
          <w:b/>
          <w:bCs/>
          <w:lang w:val="it-IT"/>
        </w:rPr>
      </w:pPr>
    </w:p>
    <w:p w14:paraId="5E8906D4" w14:textId="77777777" w:rsidR="00BF5DAF" w:rsidRDefault="00BF5DAF" w:rsidP="00951B4E">
      <w:pPr>
        <w:rPr>
          <w:b/>
          <w:bCs/>
          <w:lang w:val="it-IT"/>
        </w:rPr>
      </w:pPr>
    </w:p>
    <w:p w14:paraId="49D7E595" w14:textId="77777777" w:rsidR="00951B4E" w:rsidRPr="00AF3F35" w:rsidRDefault="00951B4E" w:rsidP="00951B4E">
      <w:pPr>
        <w:rPr>
          <w:b/>
          <w:bCs/>
          <w:lang w:val="it-IT"/>
        </w:rPr>
      </w:pPr>
      <w:r w:rsidRPr="00AF3F35">
        <w:rPr>
          <w:b/>
          <w:bCs/>
          <w:lang w:val="it-IT"/>
        </w:rPr>
        <w:t>Dichiara inoltre</w:t>
      </w:r>
    </w:p>
    <w:p w14:paraId="7A8F548D" w14:textId="77777777" w:rsidR="00951B4E" w:rsidRPr="00AF3F35" w:rsidRDefault="00951B4E" w:rsidP="00951B4E">
      <w:pPr>
        <w:rPr>
          <w:lang w:val="it-IT"/>
        </w:rPr>
      </w:pPr>
      <w:r w:rsidRPr="00AF3F35">
        <w:rPr>
          <w:lang w:val="it-IT"/>
        </w:rPr>
        <w:t>di avere maturato le seguenti principali esperienze nell’ambito della disabilità, non autosufficienza, caregiver e/o servizi territoriali:</w:t>
      </w:r>
    </w:p>
    <w:p w14:paraId="67AB93BD" w14:textId="77777777" w:rsidR="00951B4E" w:rsidRPr="00AF3F35" w:rsidRDefault="00951B4E" w:rsidP="00951B4E">
      <w:pPr>
        <w:rPr>
          <w:lang w:val="it-IT"/>
        </w:rPr>
      </w:pPr>
      <w:r w:rsidRPr="00AF3F35">
        <w:rPr>
          <w:b/>
          <w:bCs/>
          <w:lang w:val="it-IT"/>
        </w:rPr>
        <w:t>1. Esperienza nell’area della disabilità:</w:t>
      </w:r>
      <w:r w:rsidRPr="00AF3F35">
        <w:rPr>
          <w:lang w:val="it-IT"/>
        </w:rPr>
        <w:br/>
        <w:t>[descrizione]</w:t>
      </w:r>
    </w:p>
    <w:p w14:paraId="3C4FB6DE" w14:textId="77777777" w:rsidR="00951B4E" w:rsidRPr="00AF3F35" w:rsidRDefault="00951B4E" w:rsidP="00951B4E">
      <w:pPr>
        <w:rPr>
          <w:lang w:val="it-IT"/>
        </w:rPr>
      </w:pPr>
      <w:r w:rsidRPr="00AF3F35">
        <w:rPr>
          <w:b/>
          <w:bCs/>
          <w:lang w:val="it-IT"/>
        </w:rPr>
        <w:lastRenderedPageBreak/>
        <w:t>2. Esperienza nell’area del sostegno ai caregiver:</w:t>
      </w:r>
      <w:r w:rsidRPr="00AF3F35">
        <w:rPr>
          <w:lang w:val="it-IT"/>
        </w:rPr>
        <w:br/>
        <w:t>[descrizione]</w:t>
      </w:r>
    </w:p>
    <w:p w14:paraId="59272A21" w14:textId="77777777" w:rsidR="00951B4E" w:rsidRPr="00AF3F35" w:rsidRDefault="00951B4E" w:rsidP="00951B4E">
      <w:pPr>
        <w:rPr>
          <w:lang w:val="it-IT"/>
        </w:rPr>
      </w:pPr>
      <w:r w:rsidRPr="00AF3F35">
        <w:rPr>
          <w:b/>
          <w:bCs/>
          <w:lang w:val="it-IT"/>
        </w:rPr>
        <w:t>3. Esperienza nell’erogazione di servizi di sollievo/supporto alla persona:</w:t>
      </w:r>
      <w:r w:rsidRPr="00AF3F35">
        <w:rPr>
          <w:lang w:val="it-IT"/>
        </w:rPr>
        <w:br/>
        <w:t>[descrizione]</w:t>
      </w:r>
    </w:p>
    <w:p w14:paraId="4E8818C4" w14:textId="77777777" w:rsidR="00951B4E" w:rsidRPr="00AF3F35" w:rsidRDefault="00951B4E" w:rsidP="00951B4E">
      <w:pPr>
        <w:rPr>
          <w:lang w:val="it-IT"/>
        </w:rPr>
      </w:pPr>
      <w:r w:rsidRPr="00AF3F35">
        <w:rPr>
          <w:b/>
          <w:bCs/>
          <w:lang w:val="it-IT"/>
        </w:rPr>
        <w:t>4. Esperienze di lavoro in rete con enti pubblici e altri soggetti territoriali:</w:t>
      </w:r>
      <w:r w:rsidRPr="00AF3F35">
        <w:rPr>
          <w:lang w:val="it-IT"/>
        </w:rPr>
        <w:br/>
        <w:t>[descrizione]</w:t>
      </w:r>
    </w:p>
    <w:p w14:paraId="562AFCCE" w14:textId="77777777" w:rsidR="00951B4E" w:rsidRPr="00AF3F35" w:rsidRDefault="00951B4E" w:rsidP="00951B4E">
      <w:pPr>
        <w:rPr>
          <w:lang w:val="it-IT"/>
        </w:rPr>
      </w:pPr>
      <w:r w:rsidRPr="00AF3F35">
        <w:rPr>
          <w:b/>
          <w:bCs/>
          <w:lang w:val="it-IT"/>
        </w:rPr>
        <w:t>5. Eventuali esperienze di co-programmazione/co-progettazione:</w:t>
      </w:r>
      <w:r w:rsidRPr="00AF3F35">
        <w:rPr>
          <w:lang w:val="it-IT"/>
        </w:rPr>
        <w:br/>
        <w:t>[descrizione]</w:t>
      </w:r>
    </w:p>
    <w:p w14:paraId="4A31505D" w14:textId="77777777" w:rsidR="00951B4E" w:rsidRDefault="00951B4E" w:rsidP="00951B4E">
      <w:pPr>
        <w:rPr>
          <w:lang w:val="it-IT"/>
        </w:rPr>
      </w:pPr>
      <w:r w:rsidRPr="00AF3F35">
        <w:rPr>
          <w:b/>
          <w:bCs/>
          <w:lang w:val="it-IT"/>
        </w:rPr>
        <w:t>6. Risorse, competenze e reti territoriali che l’Ente intende mettere a disposizione del percorso:</w:t>
      </w:r>
      <w:r w:rsidRPr="00AF3F35">
        <w:rPr>
          <w:lang w:val="it-IT"/>
        </w:rPr>
        <w:br/>
        <w:t>[descrizione]</w:t>
      </w:r>
    </w:p>
    <w:p w14:paraId="60E4DE58" w14:textId="77777777" w:rsidR="00913555" w:rsidRDefault="00913555" w:rsidP="00951B4E">
      <w:pPr>
        <w:rPr>
          <w:lang w:val="it-IT"/>
        </w:rPr>
      </w:pPr>
    </w:p>
    <w:p w14:paraId="4732B8A6" w14:textId="77777777" w:rsidR="00913555" w:rsidRDefault="00913555" w:rsidP="00951B4E">
      <w:pPr>
        <w:rPr>
          <w:lang w:val="it-IT"/>
        </w:rPr>
      </w:pPr>
    </w:p>
    <w:p w14:paraId="7FE29A9B" w14:textId="77777777" w:rsidR="00913555" w:rsidRPr="00AF3F35" w:rsidRDefault="00913555" w:rsidP="00951B4E">
      <w:pPr>
        <w:rPr>
          <w:lang w:val="it-IT"/>
        </w:rPr>
      </w:pPr>
    </w:p>
    <w:p w14:paraId="33523880" w14:textId="77777777" w:rsidR="00951B4E" w:rsidRDefault="00951B4E" w:rsidP="00951B4E">
      <w:pPr>
        <w:rPr>
          <w:b/>
          <w:bCs/>
          <w:lang w:val="it-IT"/>
        </w:rPr>
      </w:pPr>
      <w:r w:rsidRPr="00AF3F35">
        <w:rPr>
          <w:lang w:val="it-IT"/>
        </w:rPr>
        <w:t>Luogo e data: </w:t>
      </w:r>
      <w:r w:rsidRPr="00AF3F35">
        <w:rPr>
          <w:b/>
          <w:bCs/>
          <w:lang w:val="it-IT"/>
        </w:rPr>
        <w:t>[●]</w:t>
      </w:r>
    </w:p>
    <w:p w14:paraId="744E5AA4" w14:textId="77777777" w:rsidR="00913555" w:rsidRDefault="00913555" w:rsidP="00951B4E">
      <w:pPr>
        <w:rPr>
          <w:b/>
          <w:bCs/>
          <w:lang w:val="it-IT"/>
        </w:rPr>
      </w:pPr>
    </w:p>
    <w:p w14:paraId="7CF8451A" w14:textId="77777777" w:rsidR="00913555" w:rsidRDefault="00913555" w:rsidP="00951B4E">
      <w:pPr>
        <w:rPr>
          <w:b/>
          <w:bCs/>
          <w:lang w:val="it-IT"/>
        </w:rPr>
      </w:pPr>
    </w:p>
    <w:p w14:paraId="5B7FFCA4" w14:textId="77777777" w:rsidR="00913555" w:rsidRDefault="00913555" w:rsidP="00951B4E">
      <w:pPr>
        <w:rPr>
          <w:b/>
          <w:bCs/>
          <w:lang w:val="it-IT"/>
        </w:rPr>
      </w:pPr>
    </w:p>
    <w:p w14:paraId="580C05B4" w14:textId="77777777" w:rsidR="00913555" w:rsidRPr="00AF3F35" w:rsidRDefault="00913555" w:rsidP="00951B4E">
      <w:pPr>
        <w:rPr>
          <w:lang w:val="it-IT"/>
        </w:rPr>
      </w:pPr>
    </w:p>
    <w:p w14:paraId="6043BA55" w14:textId="77777777" w:rsidR="00951B4E" w:rsidRPr="00AF3F35" w:rsidRDefault="00951B4E" w:rsidP="00951B4E">
      <w:pPr>
        <w:rPr>
          <w:lang w:val="it-IT"/>
        </w:rPr>
      </w:pPr>
      <w:r w:rsidRPr="00AF3F35">
        <w:rPr>
          <w:lang w:val="it-IT"/>
        </w:rPr>
        <w:t>Firma del Legale Rappresentante</w:t>
      </w:r>
    </w:p>
    <w:p w14:paraId="215036F5" w14:textId="77777777" w:rsidR="009D5FB9" w:rsidRPr="00951B4E" w:rsidRDefault="009D5FB9" w:rsidP="00951B4E"/>
    <w:sectPr w:rsidR="009D5FB9" w:rsidRPr="00951B4E" w:rsidSect="003B0228">
      <w:headerReference w:type="default" r:id="rId8"/>
      <w:pgSz w:w="11906" w:h="16838"/>
      <w:pgMar w:top="2827" w:right="1134" w:bottom="1134" w:left="1134" w:header="53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23062" w14:textId="77777777" w:rsidR="00B35124" w:rsidRDefault="00B35124">
      <w:r>
        <w:separator/>
      </w:r>
    </w:p>
  </w:endnote>
  <w:endnote w:type="continuationSeparator" w:id="0">
    <w:p w14:paraId="46FC9B8C" w14:textId="77777777" w:rsidR="00B35124" w:rsidRDefault="00B35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18F78" w14:textId="77777777" w:rsidR="00B35124" w:rsidRDefault="00B35124">
      <w:r>
        <w:separator/>
      </w:r>
    </w:p>
  </w:footnote>
  <w:footnote w:type="continuationSeparator" w:id="0">
    <w:p w14:paraId="6B510D65" w14:textId="77777777" w:rsidR="00B35124" w:rsidRDefault="00B35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35C8" w14:textId="77777777" w:rsidR="007B5946" w:rsidRDefault="007B5946">
    <w:pPr>
      <w:pStyle w:val="Intestazione"/>
    </w:pPr>
    <w:r>
      <w:pict w14:anchorId="4A822C8E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13.3pt;margin-top:13.15pt;width:190.7pt;height:78.85pt;z-index:1" filled="f" stroked="f" strokecolor="#333">
          <v:textbox style="mso-next-textbox:#_x0000_s1028">
            <w:txbxContent>
              <w:p w14:paraId="77C508C6" w14:textId="77777777" w:rsidR="007B5946" w:rsidRPr="00465161" w:rsidRDefault="007B5946" w:rsidP="00ED1DBA">
                <w:pPr>
                  <w:jc w:val="right"/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</w:pPr>
                <w:r w:rsidRPr="00465161"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  <w:t>via G. Reverberi, 2</w:t>
                </w:r>
                <w:r w:rsidRPr="00465161"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  <w:br/>
                  <w:t>25070 Nozza di Vestone (BS)</w:t>
                </w:r>
                <w:r w:rsidRPr="00465161"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  <w:br/>
                  <w:t>tel. 0365-8</w:t>
                </w:r>
                <w:r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  <w:t>777</w:t>
                </w:r>
                <w:r w:rsidRPr="00465161"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  <w:t>, fax 0365-8</w:t>
                </w:r>
                <w:r w:rsidR="00B04879"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  <w:t>7772</w:t>
                </w:r>
                <w:r>
                  <w:rPr>
                    <w:rFonts w:ascii="Tw Cen MT" w:hAnsi="Tw Cen MT" w:cs="Arial"/>
                    <w:caps/>
                    <w:color w:val="333333"/>
                    <w:sz w:val="18"/>
                    <w:szCs w:val="18"/>
                  </w:rPr>
                  <w:t>00</w:t>
                </w:r>
              </w:p>
              <w:p w14:paraId="5CEE8EF6" w14:textId="77777777" w:rsidR="007B5946" w:rsidRDefault="007B5946" w:rsidP="00ED1DBA">
                <w:pPr>
                  <w:jc w:val="right"/>
                  <w:rPr>
                    <w:rFonts w:ascii="Tw Cen MT" w:hAnsi="Tw Cen MT" w:cs="Arial"/>
                    <w:color w:val="333333"/>
                    <w:sz w:val="18"/>
                    <w:szCs w:val="18"/>
                  </w:rPr>
                </w:pPr>
                <w:r w:rsidRPr="00937E9C">
                  <w:rPr>
                    <w:rFonts w:ascii="Tw Cen MT" w:hAnsi="Tw Cen MT" w:cs="Arial"/>
                    <w:color w:val="333333"/>
                    <w:sz w:val="18"/>
                    <w:szCs w:val="18"/>
                  </w:rPr>
                  <w:t xml:space="preserve">www.cmvs.it – </w:t>
                </w:r>
                <w:r w:rsidRPr="00D84119">
                  <w:rPr>
                    <w:rFonts w:ascii="Tw Cen MT" w:hAnsi="Tw Cen MT" w:cs="Arial"/>
                    <w:color w:val="333333"/>
                    <w:sz w:val="18"/>
                    <w:szCs w:val="18"/>
                  </w:rPr>
                  <w:t>info@cmvs.it</w:t>
                </w:r>
              </w:p>
              <w:p w14:paraId="46EF5719" w14:textId="77777777" w:rsidR="007B5946" w:rsidRPr="00937E9C" w:rsidRDefault="007B5946" w:rsidP="00ED1DBA">
                <w:pPr>
                  <w:jc w:val="right"/>
                  <w:rPr>
                    <w:rFonts w:ascii="Arial" w:hAnsi="Arial" w:cs="Arial"/>
                    <w:color w:val="333333"/>
                    <w:sz w:val="18"/>
                    <w:szCs w:val="18"/>
                  </w:rPr>
                </w:pPr>
                <w:r>
                  <w:rPr>
                    <w:rFonts w:ascii="Tw Cen MT" w:hAnsi="Tw Cen MT" w:cs="Arial"/>
                    <w:color w:val="333333"/>
                    <w:sz w:val="18"/>
                    <w:szCs w:val="18"/>
                  </w:rPr>
                  <w:t>sociale@cmvs.it</w:t>
                </w:r>
              </w:p>
            </w:txbxContent>
          </v:textbox>
        </v:shape>
      </w:pict>
    </w:r>
    <w:r>
      <w:pict w14:anchorId="7EF4316D">
        <v:shape id="_x0000_s1047" type="#_x0000_t202" style="position:absolute;margin-left:33.9pt;margin-top:51.4pt;width:183.65pt;height:26.2pt;z-index:5" filled="f" stroked="f" strokecolor="#333">
          <v:textbox style="mso-next-textbox:#_x0000_s1047">
            <w:txbxContent>
              <w:p w14:paraId="3391E60E" w14:textId="77777777" w:rsidR="007B5946" w:rsidRPr="00887531" w:rsidRDefault="007B5946" w:rsidP="00887531">
                <w:pPr>
                  <w:rPr>
                    <w:rFonts w:ascii="Arial" w:hAnsi="Arial" w:cs="Arial"/>
                    <w:color w:val="283385"/>
                    <w:sz w:val="22"/>
                    <w:szCs w:val="22"/>
                  </w:rPr>
                </w:pPr>
                <w:r w:rsidRPr="00887531">
                  <w:rPr>
                    <w:rFonts w:ascii="Tw Cen MT" w:hAnsi="Tw Cen MT" w:cs="Arial"/>
                    <w:caps/>
                    <w:color w:val="283385"/>
                    <w:sz w:val="22"/>
                    <w:szCs w:val="22"/>
                  </w:rPr>
                  <w:t xml:space="preserve">UFFICIO </w:t>
                </w:r>
                <w:r>
                  <w:rPr>
                    <w:rFonts w:ascii="Tw Cen MT" w:hAnsi="Tw Cen MT" w:cs="Arial"/>
                    <w:caps/>
                    <w:color w:val="283385"/>
                    <w:sz w:val="22"/>
                    <w:szCs w:val="22"/>
                  </w:rPr>
                  <w:t>SERVIZI SOCIALI</w:t>
                </w:r>
              </w:p>
            </w:txbxContent>
          </v:textbox>
        </v:shape>
      </w:pict>
    </w:r>
    <w:r>
      <w:pict w14:anchorId="79192D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6" type="#_x0000_t75" style="position:absolute;margin-left:36pt;margin-top:8.85pt;width:197.85pt;height:42.55pt;z-index:-2">
          <v:imagedata r:id="rId1" o:title="scritta_blu"/>
        </v:shape>
      </w:pict>
    </w:r>
    <w:r>
      <w:pict w14:anchorId="55FC9156">
        <v:shape id="_x0000_s1044" type="#_x0000_t75" style="position:absolute;margin-left:-27.15pt;margin-top:3.8pt;width:54.15pt;height:69.4pt;z-index:-3">
          <v:imagedata r:id="rId2" o:title="stemma"/>
        </v:shape>
      </w:pict>
    </w:r>
    <w:r>
      <w:pict w14:anchorId="55607CD0">
        <v:line id="_x0000_s1043" style="position:absolute;z-index:2" from="-27pt,87.4pt" to="513pt,87.4pt" strokecolor="#333">
          <v:stroke dashstyle="1 1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60B0D21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A99411"/>
    <w:multiLevelType w:val="multilevel"/>
    <w:tmpl w:val="4AC4A8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0A99721"/>
    <w:multiLevelType w:val="multilevel"/>
    <w:tmpl w:val="17B85BA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lowerLetter"/>
      <w:lvlText w:val="%6)"/>
      <w:lvlJc w:val="left"/>
      <w:pPr>
        <w:ind w:left="4320" w:hanging="360"/>
      </w:pPr>
    </w:lvl>
    <w:lvl w:ilvl="6">
      <w:start w:val="1"/>
      <w:numFmt w:val="lowerLetter"/>
      <w:lvlText w:val="%7)"/>
      <w:lvlJc w:val="left"/>
      <w:pPr>
        <w:ind w:left="5040" w:hanging="360"/>
      </w:pPr>
    </w:lvl>
    <w:lvl w:ilvl="7">
      <w:start w:val="1"/>
      <w:numFmt w:val="lowerLetter"/>
      <w:lvlText w:val="%8)"/>
      <w:lvlJc w:val="left"/>
      <w:pPr>
        <w:ind w:left="5760" w:hanging="360"/>
      </w:pPr>
    </w:lvl>
    <w:lvl w:ilvl="8">
      <w:start w:val="1"/>
      <w:numFmt w:val="lowerLetter"/>
      <w:lvlText w:val="%9)"/>
      <w:lvlJc w:val="left"/>
      <w:pPr>
        <w:ind w:left="6480" w:hanging="360"/>
      </w:pPr>
    </w:lvl>
  </w:abstractNum>
  <w:abstractNum w:abstractNumId="3" w15:restartNumberingAfterBreak="0">
    <w:nsid w:val="067A3890"/>
    <w:multiLevelType w:val="hybridMultilevel"/>
    <w:tmpl w:val="637CF958"/>
    <w:lvl w:ilvl="0" w:tplc="F36E44DE">
      <w:numFmt w:val="bullet"/>
      <w:lvlText w:val="-"/>
      <w:lvlJc w:val="left"/>
      <w:pPr>
        <w:tabs>
          <w:tab w:val="num" w:pos="2136"/>
        </w:tabs>
        <w:ind w:left="2136" w:hanging="360"/>
      </w:pPr>
      <w:rPr>
        <w:rFonts w:ascii="Times New Roman" w:eastAsia="Batang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784A04"/>
    <w:multiLevelType w:val="hybridMultilevel"/>
    <w:tmpl w:val="8F6A3EDE"/>
    <w:lvl w:ilvl="0" w:tplc="571AFA9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60B2C"/>
    <w:multiLevelType w:val="hybridMultilevel"/>
    <w:tmpl w:val="C8F4F0E2"/>
    <w:lvl w:ilvl="0" w:tplc="7C30B4E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1B43F4"/>
    <w:multiLevelType w:val="hybridMultilevel"/>
    <w:tmpl w:val="26782948"/>
    <w:lvl w:ilvl="0" w:tplc="041E31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22682"/>
    <w:multiLevelType w:val="multilevel"/>
    <w:tmpl w:val="013CB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825A01"/>
    <w:multiLevelType w:val="hybridMultilevel"/>
    <w:tmpl w:val="A8BCE0C4"/>
    <w:lvl w:ilvl="0" w:tplc="0EF8973E">
      <w:start w:val="4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D00082"/>
    <w:multiLevelType w:val="hybridMultilevel"/>
    <w:tmpl w:val="ED961782"/>
    <w:lvl w:ilvl="0" w:tplc="572002F6"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9E0F48"/>
    <w:multiLevelType w:val="hybridMultilevel"/>
    <w:tmpl w:val="C8E82356"/>
    <w:lvl w:ilvl="0" w:tplc="B7002110">
      <w:start w:val="1"/>
      <w:numFmt w:val="bullet"/>
      <w:lvlText w:val="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776240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842993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4725569">
    <w:abstractNumId w:val="6"/>
  </w:num>
  <w:num w:numId="4" w16cid:durableId="91096666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2350425">
    <w:abstractNumId w:val="9"/>
  </w:num>
  <w:num w:numId="6" w16cid:durableId="1894340755">
    <w:abstractNumId w:val="8"/>
  </w:num>
  <w:num w:numId="7" w16cid:durableId="1039823409">
    <w:abstractNumId w:val="4"/>
  </w:num>
  <w:num w:numId="8" w16cid:durableId="40148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7272597">
    <w:abstractNumId w:val="0"/>
  </w:num>
  <w:num w:numId="10" w16cid:durableId="14930585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529735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429413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3271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6342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hdrShapeDefaults>
    <o:shapedefaults v:ext="edit" spidmax="2050">
      <o:colormru v:ext="edit" colors="#ddd,#969696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ECA"/>
    <w:rsid w:val="00012E4D"/>
    <w:rsid w:val="00036980"/>
    <w:rsid w:val="00065033"/>
    <w:rsid w:val="00072C0F"/>
    <w:rsid w:val="00082CF7"/>
    <w:rsid w:val="00083B8A"/>
    <w:rsid w:val="00095394"/>
    <w:rsid w:val="000C451F"/>
    <w:rsid w:val="000C58C3"/>
    <w:rsid w:val="000D62EC"/>
    <w:rsid w:val="000D6827"/>
    <w:rsid w:val="000E3265"/>
    <w:rsid w:val="000E68DC"/>
    <w:rsid w:val="000F04E9"/>
    <w:rsid w:val="001049B7"/>
    <w:rsid w:val="001107E6"/>
    <w:rsid w:val="001108F7"/>
    <w:rsid w:val="0011447B"/>
    <w:rsid w:val="00123289"/>
    <w:rsid w:val="00141E22"/>
    <w:rsid w:val="0014771E"/>
    <w:rsid w:val="00153691"/>
    <w:rsid w:val="001601DD"/>
    <w:rsid w:val="00170B3A"/>
    <w:rsid w:val="00181668"/>
    <w:rsid w:val="001845EB"/>
    <w:rsid w:val="00184FBB"/>
    <w:rsid w:val="00187E01"/>
    <w:rsid w:val="001A46B9"/>
    <w:rsid w:val="001A4BDF"/>
    <w:rsid w:val="001A7A12"/>
    <w:rsid w:val="001A7EC5"/>
    <w:rsid w:val="001B09E6"/>
    <w:rsid w:val="001C3465"/>
    <w:rsid w:val="001D3072"/>
    <w:rsid w:val="001D4174"/>
    <w:rsid w:val="001E5EEC"/>
    <w:rsid w:val="001F11E9"/>
    <w:rsid w:val="001F4024"/>
    <w:rsid w:val="00202124"/>
    <w:rsid w:val="00211DA4"/>
    <w:rsid w:val="0022166B"/>
    <w:rsid w:val="00225328"/>
    <w:rsid w:val="00232C7A"/>
    <w:rsid w:val="00257D54"/>
    <w:rsid w:val="00264EFE"/>
    <w:rsid w:val="0027422E"/>
    <w:rsid w:val="0028008C"/>
    <w:rsid w:val="00286751"/>
    <w:rsid w:val="002932A6"/>
    <w:rsid w:val="00295ECA"/>
    <w:rsid w:val="002A0121"/>
    <w:rsid w:val="002A1778"/>
    <w:rsid w:val="002A338D"/>
    <w:rsid w:val="002B3B4A"/>
    <w:rsid w:val="002B51D2"/>
    <w:rsid w:val="002E2B33"/>
    <w:rsid w:val="002F5508"/>
    <w:rsid w:val="00315235"/>
    <w:rsid w:val="0031632D"/>
    <w:rsid w:val="003279FA"/>
    <w:rsid w:val="00340BDE"/>
    <w:rsid w:val="00340C19"/>
    <w:rsid w:val="00344349"/>
    <w:rsid w:val="00346BCF"/>
    <w:rsid w:val="00346EAA"/>
    <w:rsid w:val="003533F2"/>
    <w:rsid w:val="003645EB"/>
    <w:rsid w:val="00377903"/>
    <w:rsid w:val="00381D89"/>
    <w:rsid w:val="003838FD"/>
    <w:rsid w:val="0039094C"/>
    <w:rsid w:val="003931B6"/>
    <w:rsid w:val="003965D1"/>
    <w:rsid w:val="003B0228"/>
    <w:rsid w:val="003B0B1F"/>
    <w:rsid w:val="003B6B1B"/>
    <w:rsid w:val="003C398A"/>
    <w:rsid w:val="003D2C7B"/>
    <w:rsid w:val="003E1789"/>
    <w:rsid w:val="003E7A7C"/>
    <w:rsid w:val="003F3EC4"/>
    <w:rsid w:val="003F4BE0"/>
    <w:rsid w:val="00427379"/>
    <w:rsid w:val="00464401"/>
    <w:rsid w:val="00465161"/>
    <w:rsid w:val="00471F65"/>
    <w:rsid w:val="00493EB9"/>
    <w:rsid w:val="004A1A0E"/>
    <w:rsid w:val="004A6290"/>
    <w:rsid w:val="004A78DE"/>
    <w:rsid w:val="004B3FD1"/>
    <w:rsid w:val="004E0E72"/>
    <w:rsid w:val="004E311B"/>
    <w:rsid w:val="004E3397"/>
    <w:rsid w:val="00500439"/>
    <w:rsid w:val="0051232F"/>
    <w:rsid w:val="00527FBD"/>
    <w:rsid w:val="005369EE"/>
    <w:rsid w:val="0054552A"/>
    <w:rsid w:val="00545A20"/>
    <w:rsid w:val="00546B83"/>
    <w:rsid w:val="00547FA6"/>
    <w:rsid w:val="0055373D"/>
    <w:rsid w:val="005610B6"/>
    <w:rsid w:val="00565DAF"/>
    <w:rsid w:val="00576497"/>
    <w:rsid w:val="00583587"/>
    <w:rsid w:val="005953DC"/>
    <w:rsid w:val="005A0B76"/>
    <w:rsid w:val="005A1020"/>
    <w:rsid w:val="005A1B21"/>
    <w:rsid w:val="005B3AE6"/>
    <w:rsid w:val="005C7743"/>
    <w:rsid w:val="005C7CD3"/>
    <w:rsid w:val="005D34A8"/>
    <w:rsid w:val="005E3D8F"/>
    <w:rsid w:val="00616E36"/>
    <w:rsid w:val="006227F3"/>
    <w:rsid w:val="00623CED"/>
    <w:rsid w:val="0063574B"/>
    <w:rsid w:val="00636010"/>
    <w:rsid w:val="00650D69"/>
    <w:rsid w:val="00673D6E"/>
    <w:rsid w:val="0067562F"/>
    <w:rsid w:val="006832D7"/>
    <w:rsid w:val="00685710"/>
    <w:rsid w:val="006928B4"/>
    <w:rsid w:val="0069746F"/>
    <w:rsid w:val="006A2DD5"/>
    <w:rsid w:val="006B0D5D"/>
    <w:rsid w:val="006B0F31"/>
    <w:rsid w:val="006B3829"/>
    <w:rsid w:val="006D292F"/>
    <w:rsid w:val="006E46DD"/>
    <w:rsid w:val="006E616A"/>
    <w:rsid w:val="006F65B8"/>
    <w:rsid w:val="00701608"/>
    <w:rsid w:val="007238A5"/>
    <w:rsid w:val="007242AA"/>
    <w:rsid w:val="007705D1"/>
    <w:rsid w:val="00774809"/>
    <w:rsid w:val="007766A6"/>
    <w:rsid w:val="00780481"/>
    <w:rsid w:val="007A5340"/>
    <w:rsid w:val="007A7672"/>
    <w:rsid w:val="007A7D66"/>
    <w:rsid w:val="007B0974"/>
    <w:rsid w:val="007B5946"/>
    <w:rsid w:val="007C1FE3"/>
    <w:rsid w:val="007E0C0C"/>
    <w:rsid w:val="007F535F"/>
    <w:rsid w:val="007F632B"/>
    <w:rsid w:val="00826BE0"/>
    <w:rsid w:val="00841945"/>
    <w:rsid w:val="00853632"/>
    <w:rsid w:val="0085455A"/>
    <w:rsid w:val="00857CCA"/>
    <w:rsid w:val="00864D6F"/>
    <w:rsid w:val="008814BB"/>
    <w:rsid w:val="00881B76"/>
    <w:rsid w:val="008869E6"/>
    <w:rsid w:val="00887531"/>
    <w:rsid w:val="008D07E2"/>
    <w:rsid w:val="008E7B1D"/>
    <w:rsid w:val="008F30E1"/>
    <w:rsid w:val="008F65DE"/>
    <w:rsid w:val="00902A7D"/>
    <w:rsid w:val="00903A39"/>
    <w:rsid w:val="00907B5F"/>
    <w:rsid w:val="009106F9"/>
    <w:rsid w:val="00913555"/>
    <w:rsid w:val="0091572C"/>
    <w:rsid w:val="00924EB1"/>
    <w:rsid w:val="00937E9C"/>
    <w:rsid w:val="0094519A"/>
    <w:rsid w:val="00951B4E"/>
    <w:rsid w:val="00953C60"/>
    <w:rsid w:val="009604CB"/>
    <w:rsid w:val="00970886"/>
    <w:rsid w:val="009723CE"/>
    <w:rsid w:val="0098464B"/>
    <w:rsid w:val="00984D93"/>
    <w:rsid w:val="009A2B89"/>
    <w:rsid w:val="009C5CAF"/>
    <w:rsid w:val="009D0CF7"/>
    <w:rsid w:val="009D1D99"/>
    <w:rsid w:val="009D5FB9"/>
    <w:rsid w:val="009E5EF3"/>
    <w:rsid w:val="009E6ACF"/>
    <w:rsid w:val="00A0466F"/>
    <w:rsid w:val="00A37AEB"/>
    <w:rsid w:val="00A41A80"/>
    <w:rsid w:val="00A56A94"/>
    <w:rsid w:val="00A63AEE"/>
    <w:rsid w:val="00A7097D"/>
    <w:rsid w:val="00A96C66"/>
    <w:rsid w:val="00AA0138"/>
    <w:rsid w:val="00AB5612"/>
    <w:rsid w:val="00AC7E71"/>
    <w:rsid w:val="00B04879"/>
    <w:rsid w:val="00B22807"/>
    <w:rsid w:val="00B322B7"/>
    <w:rsid w:val="00B35124"/>
    <w:rsid w:val="00B4538F"/>
    <w:rsid w:val="00B91C66"/>
    <w:rsid w:val="00BA499D"/>
    <w:rsid w:val="00BA63A1"/>
    <w:rsid w:val="00BB2557"/>
    <w:rsid w:val="00BC67F5"/>
    <w:rsid w:val="00BE0870"/>
    <w:rsid w:val="00BE0D57"/>
    <w:rsid w:val="00BF5DAF"/>
    <w:rsid w:val="00C00C18"/>
    <w:rsid w:val="00C11BE4"/>
    <w:rsid w:val="00C25B02"/>
    <w:rsid w:val="00C777B4"/>
    <w:rsid w:val="00C94C96"/>
    <w:rsid w:val="00C96A37"/>
    <w:rsid w:val="00CB04B7"/>
    <w:rsid w:val="00CB694D"/>
    <w:rsid w:val="00CC2ACC"/>
    <w:rsid w:val="00CC4C46"/>
    <w:rsid w:val="00CD5C54"/>
    <w:rsid w:val="00CF792D"/>
    <w:rsid w:val="00D06BED"/>
    <w:rsid w:val="00D17240"/>
    <w:rsid w:val="00D27989"/>
    <w:rsid w:val="00D304B3"/>
    <w:rsid w:val="00D458D9"/>
    <w:rsid w:val="00D467C6"/>
    <w:rsid w:val="00D51BFC"/>
    <w:rsid w:val="00D526D9"/>
    <w:rsid w:val="00D84119"/>
    <w:rsid w:val="00D90744"/>
    <w:rsid w:val="00DB379D"/>
    <w:rsid w:val="00DB7231"/>
    <w:rsid w:val="00DD009E"/>
    <w:rsid w:val="00DD0757"/>
    <w:rsid w:val="00DD2C12"/>
    <w:rsid w:val="00DF0A48"/>
    <w:rsid w:val="00DF3F63"/>
    <w:rsid w:val="00E26A43"/>
    <w:rsid w:val="00E30700"/>
    <w:rsid w:val="00E37AE2"/>
    <w:rsid w:val="00E461A5"/>
    <w:rsid w:val="00E52562"/>
    <w:rsid w:val="00E54C96"/>
    <w:rsid w:val="00E81963"/>
    <w:rsid w:val="00E95445"/>
    <w:rsid w:val="00EA0E01"/>
    <w:rsid w:val="00EA4687"/>
    <w:rsid w:val="00EB3100"/>
    <w:rsid w:val="00ED1DBA"/>
    <w:rsid w:val="00ED7594"/>
    <w:rsid w:val="00F05B06"/>
    <w:rsid w:val="00F173BE"/>
    <w:rsid w:val="00F2067F"/>
    <w:rsid w:val="00F231F0"/>
    <w:rsid w:val="00F50FC6"/>
    <w:rsid w:val="00F515D5"/>
    <w:rsid w:val="00F634C6"/>
    <w:rsid w:val="00F87E78"/>
    <w:rsid w:val="00F93194"/>
    <w:rsid w:val="00F97B15"/>
    <w:rsid w:val="00FA3285"/>
    <w:rsid w:val="00FA32FC"/>
    <w:rsid w:val="00FC7729"/>
    <w:rsid w:val="00FD78D5"/>
    <w:rsid w:val="00FE689D"/>
    <w:rsid w:val="00FE719F"/>
    <w:rsid w:val="00FF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,#969696"/>
    </o:shapedefaults>
    <o:shapelayout v:ext="edit">
      <o:idmap v:ext="edit" data="2"/>
    </o:shapelayout>
  </w:shapeDefaults>
  <w:decimalSymbol w:val=","/>
  <w:listSeparator w:val=";"/>
  <w14:docId w14:val="572B96C1"/>
  <w15:chartTrackingRefBased/>
  <w15:docId w15:val="{D75CDBE6-F09F-4246-B1E1-8B63DD414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A7672"/>
    <w:rPr>
      <w:rFonts w:ascii="Tahoma" w:eastAsia="Tahoma" w:hAnsi="Tahoma"/>
      <w:lang w:val="en-US" w:eastAsia="en-US"/>
    </w:rPr>
  </w:style>
  <w:style w:type="paragraph" w:styleId="Titolo1">
    <w:name w:val="heading 1"/>
    <w:basedOn w:val="Normale"/>
    <w:next w:val="Normale"/>
    <w:qFormat/>
    <w:rsid w:val="007A7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7C1F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A0466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rsid w:val="00D17240"/>
    <w:pPr>
      <w:keepNext/>
      <w:overflowPunct w:val="0"/>
      <w:autoSpaceDE w:val="0"/>
      <w:autoSpaceDN w:val="0"/>
      <w:adjustRightInd w:val="0"/>
      <w:ind w:left="567" w:right="566"/>
      <w:jc w:val="both"/>
      <w:outlineLvl w:val="4"/>
    </w:pPr>
    <w:rPr>
      <w:rFonts w:ascii="Batang" w:eastAsia="Batang" w:hAnsi="Batang"/>
      <w:i/>
      <w:iCs/>
      <w:sz w:val="18"/>
    </w:rPr>
  </w:style>
  <w:style w:type="paragraph" w:styleId="Titolo6">
    <w:name w:val="heading 6"/>
    <w:basedOn w:val="Normale"/>
    <w:next w:val="Normale"/>
    <w:qFormat/>
    <w:rsid w:val="00A63AE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9723C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723CE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9723CE"/>
    <w:rPr>
      <w:color w:val="0000FF"/>
      <w:u w:val="single"/>
    </w:rPr>
  </w:style>
  <w:style w:type="paragraph" w:styleId="Rientrocorpodeltesto">
    <w:name w:val="Body Text Indent"/>
    <w:basedOn w:val="Normale"/>
    <w:rsid w:val="0039094C"/>
    <w:pPr>
      <w:ind w:left="708"/>
      <w:jc w:val="both"/>
    </w:pPr>
  </w:style>
  <w:style w:type="paragraph" w:styleId="Testodelblocco">
    <w:name w:val="Block Text"/>
    <w:basedOn w:val="Normale"/>
    <w:rsid w:val="00D17240"/>
    <w:pPr>
      <w:overflowPunct w:val="0"/>
      <w:autoSpaceDE w:val="0"/>
      <w:autoSpaceDN w:val="0"/>
      <w:adjustRightInd w:val="0"/>
      <w:ind w:left="567" w:right="566"/>
      <w:jc w:val="both"/>
    </w:pPr>
    <w:rPr>
      <w:sz w:val="22"/>
    </w:rPr>
  </w:style>
  <w:style w:type="character" w:styleId="Enfasigrassetto">
    <w:name w:val="Strong"/>
    <w:qFormat/>
    <w:rsid w:val="00A63AEE"/>
    <w:rPr>
      <w:b/>
      <w:bCs/>
    </w:rPr>
  </w:style>
  <w:style w:type="paragraph" w:styleId="Corpodeltesto">
    <w:name w:val="Corpo del testo"/>
    <w:basedOn w:val="Normale"/>
    <w:rsid w:val="00A0466F"/>
    <w:pPr>
      <w:spacing w:after="120"/>
    </w:pPr>
  </w:style>
  <w:style w:type="paragraph" w:styleId="Rientrocorpodeltesto2">
    <w:name w:val="Body Text Indent 2"/>
    <w:basedOn w:val="Normale"/>
    <w:rsid w:val="00A0466F"/>
    <w:pPr>
      <w:spacing w:after="120" w:line="480" w:lineRule="auto"/>
      <w:ind w:left="283"/>
    </w:pPr>
  </w:style>
  <w:style w:type="character" w:customStyle="1" w:styleId="TestonormaleCarattere">
    <w:name w:val="Testo normale Carattere"/>
    <w:link w:val="Testonormale"/>
    <w:locked/>
    <w:rsid w:val="007A7672"/>
    <w:rPr>
      <w:rFonts w:ascii="Courier New" w:hAnsi="Courier New" w:cs="Courier New"/>
      <w:lang w:val="it-IT" w:eastAsia="it-IT" w:bidi="ar-SA"/>
    </w:rPr>
  </w:style>
  <w:style w:type="paragraph" w:styleId="Testonormale">
    <w:name w:val="Plain Text"/>
    <w:basedOn w:val="Normale"/>
    <w:link w:val="TestonormaleCarattere"/>
    <w:rsid w:val="007A7672"/>
    <w:rPr>
      <w:rFonts w:ascii="Courier New" w:eastAsia="Times New Roman" w:hAnsi="Courier New" w:cs="Courier New"/>
      <w:lang w:val="it-IT" w:eastAsia="it-IT"/>
    </w:rPr>
  </w:style>
  <w:style w:type="paragraph" w:styleId="Testofumetto">
    <w:name w:val="Balloon Text"/>
    <w:basedOn w:val="Normale"/>
    <w:link w:val="TestofumettoCarattere"/>
    <w:rsid w:val="009D0CF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9D0CF7"/>
    <w:rPr>
      <w:rFonts w:ascii="Segoe UI" w:eastAsia="Tahoma" w:hAnsi="Segoe UI" w:cs="Segoe UI"/>
      <w:noProof/>
      <w:sz w:val="18"/>
      <w:szCs w:val="18"/>
      <w:lang w:val="en-US" w:eastAsia="en-US"/>
    </w:rPr>
  </w:style>
  <w:style w:type="paragraph" w:styleId="Paragrafoelenco">
    <w:name w:val="List Paragraph"/>
    <w:basedOn w:val="Normale"/>
    <w:uiPriority w:val="34"/>
    <w:qFormat/>
    <w:rsid w:val="00B322B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it-IT"/>
    </w:rPr>
  </w:style>
  <w:style w:type="paragraph" w:customStyle="1" w:styleId="FirstParagraph">
    <w:name w:val="First Paragraph"/>
    <w:basedOn w:val="Corpodeltesto"/>
    <w:next w:val="Corpodeltesto"/>
    <w:qFormat/>
    <w:rsid w:val="00864D6F"/>
    <w:pPr>
      <w:spacing w:before="180" w:after="180"/>
    </w:pPr>
    <w:rPr>
      <w:rFonts w:ascii="Aptos" w:eastAsia="Times New Roman" w:hAnsi="Aptos"/>
      <w:sz w:val="24"/>
      <w:szCs w:val="24"/>
      <w:lang w:eastAsia="zh-CN"/>
    </w:rPr>
  </w:style>
  <w:style w:type="paragraph" w:customStyle="1" w:styleId="Compact">
    <w:name w:val="Compact"/>
    <w:basedOn w:val="Corpodeltesto"/>
    <w:qFormat/>
    <w:rsid w:val="00864D6F"/>
    <w:pPr>
      <w:spacing w:before="36" w:after="36"/>
    </w:pPr>
    <w:rPr>
      <w:rFonts w:ascii="Aptos" w:eastAsia="Times New Roman" w:hAnsi="Aptos"/>
      <w:sz w:val="24"/>
      <w:szCs w:val="24"/>
      <w:lang w:eastAsia="zh-CN"/>
    </w:rPr>
  </w:style>
  <w:style w:type="table" w:customStyle="1" w:styleId="Table">
    <w:name w:val="Table"/>
    <w:semiHidden/>
    <w:unhideWhenUsed/>
    <w:qFormat/>
    <w:rsid w:val="00864D6F"/>
    <w:pPr>
      <w:spacing w:after="200"/>
    </w:pPr>
    <w:rPr>
      <w:rFonts w:ascii="Aptos" w:hAnsi="Aptos"/>
      <w:sz w:val="24"/>
      <w:szCs w:val="24"/>
      <w:lang w:val="en-US" w:eastAsia="zh-C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SERVIZI%20SOCIALI\COORDINAMENTO%20leggi%20settore\L.40-98\Progetto%202009-2010\sportelli\regolarizzazioni%20badanti\Copia%20di%20CartaIntestataSoci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C5022-2CF8-4C3D-A061-77CA72517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Copia di CartaIntestataSociale.dot</Template>
  <TotalTime>0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</vt:lpstr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</dc:title>
  <dc:subject/>
  <dc:creator>alessandra.sabaini</dc:creator>
  <cp:keywords/>
  <dc:description/>
  <cp:lastModifiedBy>Nadya Maffessoli</cp:lastModifiedBy>
  <cp:revision>2</cp:revision>
  <cp:lastPrinted>2018-04-20T09:07:00Z</cp:lastPrinted>
  <dcterms:created xsi:type="dcterms:W3CDTF">2026-10-22T13:19:00Z</dcterms:created>
  <dcterms:modified xsi:type="dcterms:W3CDTF">2026-10-22T13:19:00Z</dcterms:modified>
</cp:coreProperties>
</file>